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EC" w:rsidRPr="00EE5014" w:rsidRDefault="00465F81" w:rsidP="00F3536D">
      <w:pPr>
        <w:pStyle w:val="berschrift1"/>
      </w:pPr>
      <w:r w:rsidRPr="00EE5014">
        <w:t>Der</w:t>
      </w:r>
      <w:r w:rsidR="00F3536D" w:rsidRPr="00EE5014">
        <w:t xml:space="preserve"> Titel des Flugblatts!</w:t>
      </w:r>
    </w:p>
    <w:p w:rsidR="00560106" w:rsidRDefault="00560106" w:rsidP="00EE5014">
      <w:pPr>
        <w:pStyle w:val="berschrift2"/>
        <w:sectPr w:rsidR="00560106" w:rsidSect="0051012A">
          <w:headerReference w:type="first" r:id="rId6"/>
          <w:footerReference w:type="first" r:id="rId7"/>
          <w:type w:val="continuous"/>
          <w:pgSz w:w="11906" w:h="16838" w:code="9"/>
          <w:pgMar w:top="2835" w:right="868" w:bottom="1979" w:left="958" w:header="471" w:footer="709" w:gutter="0"/>
          <w:cols w:space="708"/>
          <w:titlePg/>
          <w:docGrid w:linePitch="360"/>
        </w:sectPr>
      </w:pPr>
    </w:p>
    <w:p w:rsidR="00F3536D" w:rsidRPr="00EE5014" w:rsidRDefault="00F3536D" w:rsidP="00EE5014">
      <w:pPr>
        <w:pStyle w:val="berschrift2"/>
      </w:pPr>
      <w:r w:rsidRPr="00EE5014">
        <w:t>Und hier der Untertitel, der ruhig ein wenig länger sein kann, und sich auch über mehrere Zeilen erstrecken kann!</w:t>
      </w:r>
    </w:p>
    <w:p w:rsidR="00C45D3C" w:rsidRPr="00231B92" w:rsidRDefault="00C45D3C" w:rsidP="00FB6EB0">
      <w:pPr>
        <w:rPr>
          <w:rStyle w:val="FormatvorlageFett"/>
        </w:rPr>
        <w:sectPr w:rsidR="00C45D3C" w:rsidRPr="00231B92" w:rsidSect="00560106">
          <w:type w:val="continuous"/>
          <w:pgSz w:w="11906" w:h="16838" w:code="9"/>
          <w:pgMar w:top="3700" w:right="866" w:bottom="1977" w:left="960" w:header="709" w:footer="709" w:gutter="0"/>
          <w:cols w:space="708"/>
          <w:titlePg/>
          <w:docGrid w:linePitch="360"/>
        </w:sectPr>
      </w:pPr>
    </w:p>
    <w:p w:rsidR="00FB6EB0" w:rsidRDefault="00A67709" w:rsidP="00FB6EB0">
      <w:r>
        <w:rPr>
          <w:rStyle w:val="FormatvorlageFett"/>
        </w:rPr>
        <w:t xml:space="preserve">FSG </w:t>
      </w:r>
      <w:r w:rsidR="00FB6EB0" w:rsidRPr="00231B92">
        <w:rPr>
          <w:rStyle w:val="FormatvorlageFett"/>
        </w:rPr>
        <w:t>vida ist eine Bewegung,</w:t>
      </w:r>
      <w:r w:rsidR="00FB6EB0">
        <w:t xml:space="preserve"> die ihren Mitgliedern verpflichtet ist. Sie ist vielfältig, unabhängig und Teil der österreichischen Gewerkschaftsbewegung. vida bezieht Position, im Interesse der ArbeitnehmerInnen.</w:t>
      </w:r>
    </w:p>
    <w:p w:rsidR="00FB6EB0" w:rsidRDefault="00FB6EB0" w:rsidP="00FB6EB0"/>
    <w:p w:rsidR="00FB6EB0" w:rsidRDefault="00FB6EB0" w:rsidP="00FB6EB0">
      <w:pPr>
        <w:pStyle w:val="berschrift3"/>
      </w:pPr>
      <w:r>
        <w:t>Das ist ein Zwischentitel!</w:t>
      </w:r>
      <w:bookmarkStart w:id="0" w:name="_GoBack"/>
      <w:bookmarkEnd w:id="0"/>
    </w:p>
    <w:p w:rsidR="00FB6EB0" w:rsidRDefault="00D4684C" w:rsidP="00C00885">
      <w:r>
        <w:rPr>
          <w:rStyle w:val="FormatvorlageFett"/>
        </w:rPr>
        <w:t xml:space="preserve">FSG </w:t>
      </w:r>
      <w:r w:rsidR="00FB6EB0" w:rsidRPr="00231B92">
        <w:rPr>
          <w:rStyle w:val="FormatvorlageFett"/>
        </w:rPr>
        <w:t>vida ist eine stabile und fortschrittliche Kraft,</w:t>
      </w:r>
      <w:r w:rsidR="00FB6EB0">
        <w:t xml:space="preserve"> in der ArbeitnehmerInnen einen wichtigen Stellenwert haben. Insbesondere soziale Gerechtigkeit, wirtschafts- und beschäftigungspolitische Maßnahmen sind Schwerpunkte unserer Arbeit. Die Gleichstellung von Frauen und Männern in Wirtschaft und Gesellschaft wird in alle Entscheidungen einfließen. Wir verurteilen jede Form von Diskriminierung u</w:t>
      </w:r>
      <w:r w:rsidR="00231B92">
        <w:t xml:space="preserve">nd Ausgrenzung. Unter </w:t>
      </w:r>
      <w:r w:rsidR="00FB6EB0">
        <w:t>eine ständige Verbesserung der Kollektivverträge an.</w:t>
      </w:r>
    </w:p>
    <w:p w:rsidR="00FB6EB0" w:rsidRDefault="00FB6EB0" w:rsidP="00C00885"/>
    <w:p w:rsidR="00FB6EB0" w:rsidRDefault="00FB6EB0" w:rsidP="00C00885">
      <w:r w:rsidRPr="00231B92">
        <w:rPr>
          <w:rStyle w:val="FormatvorlageFett"/>
        </w:rPr>
        <w:t>Das Vertrauen unserer Mitglieder ist die Basis unseres Handelns</w:t>
      </w:r>
      <w:r>
        <w:t xml:space="preserve"> und unserer Arbeit. Wir schaffen demokratische Strukturen, in denen sich Mitglieder auf verschiedenen Ebenen beteiligen und mitbestimmen können.</w:t>
      </w:r>
      <w:r w:rsidR="00C45D3C" w:rsidRPr="00C45D3C">
        <w:t xml:space="preserve"> </w:t>
      </w:r>
      <w:r w:rsidR="00C45D3C">
        <w:t>Diskriminierung und Ausgrenzung. Unter diesen Gesichtspunkten streben</w:t>
      </w:r>
      <w:r w:rsidR="005B40F0">
        <w:t>.</w:t>
      </w:r>
    </w:p>
    <w:p w:rsidR="00A42672" w:rsidRDefault="00A42672" w:rsidP="00C00885"/>
    <w:p w:rsidR="00FB6EB0" w:rsidRDefault="00A42672" w:rsidP="00A42672">
      <w:pPr>
        <w:pStyle w:val="berschrift3"/>
      </w:pPr>
      <w:r>
        <w:t>Das ist ein Zwischentitel!</w:t>
      </w:r>
    </w:p>
    <w:p w:rsidR="00C00885" w:rsidRDefault="008A6736" w:rsidP="00C00885">
      <w:r>
        <w:rPr>
          <w:rStyle w:val="FormatvorlageFett"/>
        </w:rPr>
        <w:t xml:space="preserve">FSG vida </w:t>
      </w:r>
      <w:r w:rsidR="00FB6EB0" w:rsidRPr="00231B92">
        <w:rPr>
          <w:rStyle w:val="FormatvorlageFett"/>
        </w:rPr>
        <w:t>bekennt sich zu einem demokratischen und vereinten Europa</w:t>
      </w:r>
      <w:r w:rsidR="00FB6EB0">
        <w:t xml:space="preserve"> und gestaltet seine Zukunft aktiv mit. </w:t>
      </w:r>
    </w:p>
    <w:p w:rsidR="00F3536D" w:rsidRDefault="00037809" w:rsidP="00C00885">
      <w:r>
        <w:t>Insbesondere soziale Gerechtigkeit, wirtschafts- und beschäftigungspolitische Maßnahmen sind Schwerpunkte unserer Arbeit. Die Gleichstellung wird in alle Entscheidungen einfließen. Wir verurteilen jede Form von D</w:t>
      </w:r>
      <w:r w:rsidR="00560106">
        <w:t>iskriminierung und Ausgrenzung.</w:t>
      </w:r>
    </w:p>
    <w:p w:rsidR="00560106" w:rsidRDefault="00560106" w:rsidP="00FB6EB0"/>
    <w:p w:rsidR="00560106" w:rsidRDefault="00560106" w:rsidP="00FB6EB0"/>
    <w:p w:rsidR="00560106" w:rsidRDefault="00560106" w:rsidP="00560106">
      <w:pPr>
        <w:jc w:val="center"/>
      </w:pPr>
      <w:r w:rsidRPr="00560106">
        <w:t xml:space="preserve">Genauere Informationen gibt es auf </w:t>
      </w:r>
      <w:hyperlink r:id="rId8" w:history="1">
        <w:r w:rsidRPr="00A16628">
          <w:rPr>
            <w:rStyle w:val="Hyperlink"/>
          </w:rPr>
          <w:t>www.fsgvida.at</w:t>
        </w:r>
      </w:hyperlink>
      <w:r w:rsidRPr="00560106">
        <w:t>.</w:t>
      </w:r>
    </w:p>
    <w:p w:rsidR="00560106" w:rsidRDefault="00560106" w:rsidP="00560106">
      <w:pPr>
        <w:jc w:val="center"/>
        <w:sectPr w:rsidR="00560106" w:rsidSect="0051012A">
          <w:type w:val="continuous"/>
          <w:pgSz w:w="11906" w:h="16838" w:code="9"/>
          <w:pgMar w:top="4763" w:right="868" w:bottom="1979" w:left="958" w:header="709" w:footer="709" w:gutter="0"/>
          <w:cols w:space="284"/>
          <w:titlePg/>
          <w:docGrid w:linePitch="360"/>
        </w:sectPr>
      </w:pPr>
    </w:p>
    <w:p w:rsidR="00560106" w:rsidRDefault="00560106" w:rsidP="00560106">
      <w:pPr>
        <w:jc w:val="center"/>
      </w:pPr>
    </w:p>
    <w:p w:rsidR="00560106" w:rsidRDefault="00560106" w:rsidP="00560106">
      <w:pPr>
        <w:jc w:val="center"/>
      </w:pPr>
    </w:p>
    <w:p w:rsidR="005B40F0" w:rsidRPr="00F3536D" w:rsidRDefault="00712A22" w:rsidP="00560106">
      <w:pPr>
        <w:jc w:val="center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114935</wp:posOffset>
                </wp:positionV>
                <wp:extent cx="1313180" cy="571500"/>
                <wp:effectExtent l="1905" t="0" r="0" b="1270"/>
                <wp:wrapSquare wrapText="bothSides"/>
                <wp:docPr id="4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106" w:rsidRPr="00486CF2" w:rsidRDefault="00560106" w:rsidP="00560106">
                            <w:pPr>
                              <w:jc w:val="left"/>
                              <w:rPr>
                                <w:b/>
                                <w:szCs w:val="20"/>
                                <w:lang w:val="de-AT" w:eastAsia="de-AT"/>
                              </w:rPr>
                            </w:pPr>
                            <w:r w:rsidRPr="00486CF2">
                              <w:rPr>
                                <w:b/>
                                <w:szCs w:val="20"/>
                                <w:lang w:val="de-AT" w:eastAsia="de-AT"/>
                              </w:rPr>
                              <w:t>Vorname Nachname</w:t>
                            </w:r>
                          </w:p>
                          <w:p w:rsidR="0047105F" w:rsidRPr="00486CF2" w:rsidRDefault="0047105F" w:rsidP="0047105F">
                            <w:pPr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FSG vida </w:t>
                            </w:r>
                            <w:r w:rsidR="00560106" w:rsidRPr="00486CF2">
                              <w:rPr>
                                <w:rFonts w:cs="Arial"/>
                                <w:szCs w:val="20"/>
                              </w:rPr>
                              <w:t>Vorsitzende</w:t>
                            </w:r>
                            <w:r w:rsidR="00560106">
                              <w:rPr>
                                <w:rFonts w:cs="Arial"/>
                                <w:szCs w:val="20"/>
                              </w:rPr>
                              <w:t>/</w:t>
                            </w:r>
                            <w:r w:rsidR="00560106" w:rsidRPr="00486CF2">
                              <w:rPr>
                                <w:rFonts w:cs="Arial"/>
                                <w:szCs w:val="20"/>
                              </w:rPr>
                              <w:t>r</w:t>
                            </w:r>
                          </w:p>
                          <w:p w:rsidR="00560106" w:rsidRPr="00486CF2" w:rsidRDefault="00560106" w:rsidP="00560106">
                            <w:pPr>
                              <w:jc w:val="left"/>
                              <w:rPr>
                                <w:szCs w:val="20"/>
                              </w:rPr>
                            </w:pPr>
                            <w:r w:rsidRPr="00486CF2">
                              <w:rPr>
                                <w:rFonts w:cs="Arial"/>
                                <w:szCs w:val="20"/>
                              </w:rPr>
                              <w:t xml:space="preserve"> </w:t>
                            </w:r>
                          </w:p>
                          <w:p w:rsidR="00560106" w:rsidRDefault="00560106" w:rsidP="00560106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345.9pt;margin-top:9.05pt;width:103.4pt;height: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" filled="f" stroked="f">
                <v:textbox inset="0,0,0,0">
                  <w:txbxContent>
                    <w:p w:rsidR="00560106" w:rsidRPr="00486CF2" w:rsidRDefault="00560106" w:rsidP="00560106">
                      <w:pPr>
                        <w:jc w:val="left"/>
                        <w:rPr>
                          <w:b/>
                          <w:szCs w:val="20"/>
                          <w:lang w:val="de-AT" w:eastAsia="de-AT"/>
                        </w:rPr>
                      </w:pPr>
                      <w:r w:rsidRPr="00486CF2">
                        <w:rPr>
                          <w:b/>
                          <w:szCs w:val="20"/>
                          <w:lang w:val="de-AT" w:eastAsia="de-AT"/>
                        </w:rPr>
                        <w:t>Vorname Nachname</w:t>
                      </w:r>
                    </w:p>
                    <w:p w:rsidR="0047105F" w:rsidRPr="00486CF2" w:rsidRDefault="0047105F" w:rsidP="0047105F">
                      <w:pPr>
                        <w:jc w:val="left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FSG vida </w:t>
                      </w:r>
                      <w:r w:rsidR="00560106" w:rsidRPr="00486CF2">
                        <w:rPr>
                          <w:rFonts w:cs="Arial"/>
                          <w:szCs w:val="20"/>
                        </w:rPr>
                        <w:t>Vorsitzende</w:t>
                      </w:r>
                      <w:r w:rsidR="00560106">
                        <w:rPr>
                          <w:rFonts w:cs="Arial"/>
                          <w:szCs w:val="20"/>
                        </w:rPr>
                        <w:t>/</w:t>
                      </w:r>
                      <w:r w:rsidR="00560106" w:rsidRPr="00486CF2">
                        <w:rPr>
                          <w:rFonts w:cs="Arial"/>
                          <w:szCs w:val="20"/>
                        </w:rPr>
                        <w:t>r</w:t>
                      </w:r>
                    </w:p>
                    <w:p w:rsidR="00560106" w:rsidRPr="00486CF2" w:rsidRDefault="00560106" w:rsidP="00560106">
                      <w:pPr>
                        <w:jc w:val="left"/>
                        <w:rPr>
                          <w:szCs w:val="20"/>
                        </w:rPr>
                      </w:pPr>
                      <w:r w:rsidRPr="00486CF2">
                        <w:rPr>
                          <w:rFonts w:cs="Arial"/>
                          <w:szCs w:val="20"/>
                        </w:rPr>
                        <w:t xml:space="preserve"> </w:t>
                      </w:r>
                    </w:p>
                    <w:p w:rsidR="00560106" w:rsidRDefault="00560106" w:rsidP="005601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114935</wp:posOffset>
                </wp:positionV>
                <wp:extent cx="1221105" cy="571500"/>
                <wp:effectExtent l="3175" t="0" r="4445" b="3810"/>
                <wp:wrapSquare wrapText="bothSides"/>
                <wp:docPr id="3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106" w:rsidRPr="00486CF2" w:rsidRDefault="00560106" w:rsidP="00560106">
                            <w:pPr>
                              <w:jc w:val="left"/>
                              <w:rPr>
                                <w:b/>
                                <w:szCs w:val="20"/>
                              </w:rPr>
                            </w:pPr>
                            <w:r w:rsidRPr="00486CF2">
                              <w:rPr>
                                <w:b/>
                                <w:szCs w:val="20"/>
                              </w:rPr>
                              <w:t>Vorname Nachname</w:t>
                            </w:r>
                          </w:p>
                          <w:p w:rsidR="00560106" w:rsidRDefault="00371777" w:rsidP="00560106">
                            <w:pPr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 xml:space="preserve">FSG vida </w:t>
                            </w:r>
                            <w:r w:rsidR="00736B35">
                              <w:rPr>
                                <w:rFonts w:cs="Arial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Cs w:val="20"/>
                              </w:rPr>
                              <w:t>ekretär</w:t>
                            </w:r>
                            <w:r w:rsidR="00F11F19">
                              <w:rPr>
                                <w:rFonts w:cs="Arial"/>
                                <w:szCs w:val="20"/>
                              </w:rPr>
                              <w:t>In</w:t>
                            </w:r>
                          </w:p>
                          <w:p w:rsidR="00560106" w:rsidRDefault="00560106" w:rsidP="00560106"/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7" o:spid="_x0000_s1027" type="#_x0000_t202" style="position:absolute;left:0;text-align:left;margin-left:66.9pt;margin-top:9.05pt;width:96.15pt;height: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" filled="f" stroked="f">
                <v:textbox inset="0,0,0,0">
                  <w:txbxContent>
                    <w:p w:rsidR="00560106" w:rsidRPr="00486CF2" w:rsidRDefault="00560106" w:rsidP="00560106">
                      <w:pPr>
                        <w:jc w:val="left"/>
                        <w:rPr>
                          <w:b/>
                          <w:szCs w:val="20"/>
                        </w:rPr>
                      </w:pPr>
                      <w:r w:rsidRPr="00486CF2">
                        <w:rPr>
                          <w:b/>
                          <w:szCs w:val="20"/>
                        </w:rPr>
                        <w:t>Vorname Nachname</w:t>
                      </w:r>
                    </w:p>
                    <w:p w:rsidR="00560106" w:rsidRDefault="00371777" w:rsidP="00560106">
                      <w:pPr>
                        <w:jc w:val="left"/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 xml:space="preserve">FSG vida </w:t>
                      </w:r>
                      <w:r w:rsidR="00736B35">
                        <w:rPr>
                          <w:rFonts w:cs="Arial"/>
                          <w:szCs w:val="20"/>
                        </w:rPr>
                        <w:t>S</w:t>
                      </w:r>
                      <w:r>
                        <w:rPr>
                          <w:rFonts w:cs="Arial"/>
                          <w:szCs w:val="20"/>
                        </w:rPr>
                        <w:t>ekretär</w:t>
                      </w:r>
                      <w:r w:rsidR="00F11F19">
                        <w:rPr>
                          <w:rFonts w:cs="Arial"/>
                          <w:szCs w:val="20"/>
                        </w:rPr>
                        <w:t>In</w:t>
                      </w:r>
                    </w:p>
                    <w:p w:rsidR="00560106" w:rsidRDefault="00560106" w:rsidP="00560106"/>
                  </w:txbxContent>
                </v:textbox>
                <w10:wrap type="square"/>
              </v:shape>
            </w:pict>
          </mc:Fallback>
        </mc:AlternateContent>
      </w:r>
    </w:p>
    <w:sectPr w:rsidR="005B40F0" w:rsidRPr="00F3536D" w:rsidSect="00000DB5">
      <w:type w:val="continuous"/>
      <w:pgSz w:w="11906" w:h="16838" w:code="9"/>
      <w:pgMar w:top="1996" w:right="868" w:bottom="1979" w:left="958" w:header="709" w:footer="709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249B" w:rsidRDefault="004B249B">
      <w:r>
        <w:separator/>
      </w:r>
    </w:p>
  </w:endnote>
  <w:endnote w:type="continuationSeparator" w:id="0">
    <w:p w:rsidR="004B249B" w:rsidRDefault="004B2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30EB83-B338-422E-9A26-BB93C784AF88}"/>
    <w:embedBold r:id="rId2" w:fontKey="{D4762E78-FFA8-48B6-82F2-7E62F3581886}"/>
    <w:embedBoldItalic r:id="rId3" w:fontKey="{A6B32E4A-D9AF-48FA-91C7-4ACA6F3D5A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97B177B-4AB2-4013-8428-37E9F955C6DB}"/>
    <w:embedBold r:id="rId5" w:fontKey="{358CBEB1-ED00-4DCF-8509-1A4A5F068B0B}"/>
    <w:embedBoldItalic r:id="rId6" w:fontKey="{3DD6F3DD-388F-41D1-A165-5B1FB0DCD2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702604F-B426-4896-A1E4-A54482615C74}"/>
  </w:font>
  <w:font w:name="MS ??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31FB56D-1F0A-403C-A072-73727633FC9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8E9E53BB-3C07-4028-B8AD-4627A40847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331" w:rsidRPr="00BC43EE" w:rsidRDefault="008B5F4D" w:rsidP="0040560C">
    <w:pPr>
      <w:pStyle w:val="Fu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67968" behindDoc="0" locked="0" layoutInCell="1" allowOverlap="1" wp14:anchorId="056844BA" wp14:editId="0C21354B">
          <wp:simplePos x="0" y="0"/>
          <wp:positionH relativeFrom="margin">
            <wp:posOffset>-489576</wp:posOffset>
          </wp:positionH>
          <wp:positionV relativeFrom="margin">
            <wp:posOffset>7769794</wp:posOffset>
          </wp:positionV>
          <wp:extent cx="3583940" cy="510540"/>
          <wp:effectExtent l="0" t="0" r="0" b="0"/>
          <wp:wrapSquare wrapText="bothSides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Gvida_motto_ro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394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43C96CE" wp14:editId="23721662">
              <wp:simplePos x="0" y="0"/>
              <wp:positionH relativeFrom="column">
                <wp:posOffset>-331470</wp:posOffset>
              </wp:positionH>
              <wp:positionV relativeFrom="paragraph">
                <wp:posOffset>24130</wp:posOffset>
              </wp:positionV>
              <wp:extent cx="3556000" cy="201930"/>
              <wp:effectExtent l="0" t="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560C" w:rsidRDefault="0040560C" w:rsidP="0040560C">
                          <w:pPr>
                            <w:pStyle w:val="vida-fusszeile"/>
                          </w:pPr>
                          <w:r w:rsidRPr="008A7D69">
                            <w:rPr>
                              <w:b/>
                            </w:rPr>
                            <w:t>Impressum: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40560C">
                            <w:t>Impressum:</w:t>
                          </w:r>
                          <w:r>
                            <w:t xml:space="preserve"> FSG vida, Johann-Böhm-Platz 1, 1020 Wien, Tel.: 01/ 53 444 79-500, E-Mail: </w:t>
                          </w:r>
                          <w:hyperlink r:id="rId2" w:history="1">
                            <w:r w:rsidRPr="0040560C">
                              <w:t>fsg@vida.at</w:t>
                            </w:r>
                          </w:hyperlink>
                          <w:r>
                            <w:t>,</w:t>
                          </w:r>
                        </w:p>
                        <w:p w:rsidR="0040560C" w:rsidRDefault="0040560C" w:rsidP="0040560C">
                          <w:pPr>
                            <w:pStyle w:val="vida-fusszeile"/>
                          </w:pPr>
                          <w:r w:rsidRPr="008A7D69">
                            <w:t xml:space="preserve">Medieninhaber und Hersteller: </w:t>
                          </w:r>
                          <w:r>
                            <w:t xml:space="preserve">FSG </w:t>
                          </w:r>
                          <w:r w:rsidRPr="008A7D69">
                            <w:t>vida, Johann-Böhm-Platz 1, 1020 Wien</w:t>
                          </w:r>
                          <w:r>
                            <w:t xml:space="preserve">, </w:t>
                          </w:r>
                          <w:r w:rsidR="00371777" w:rsidRPr="00371777">
                            <w:t>ZVR-Nr: 847523063, DVR-Nr.: 0562041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3C96CE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8" type="#_x0000_t202" style="position:absolute;left:0;text-align:left;margin-left:-26.1pt;margin-top:1.9pt;width:280pt;height:15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" filled="f" stroked="f">
              <v:textbox inset="0,0,0,0">
                <w:txbxContent>
                  <w:p w:rsidR="0040560C" w:rsidRDefault="0040560C" w:rsidP="0040560C">
                    <w:pPr>
                      <w:pStyle w:val="vida-fusszeile"/>
                    </w:pPr>
                    <w:r w:rsidRPr="008A7D69">
                      <w:rPr>
                        <w:b/>
                      </w:rPr>
                      <w:t>Impressum:</w:t>
                    </w:r>
                    <w:r>
                      <w:rPr>
                        <w:b/>
                      </w:rPr>
                      <w:t xml:space="preserve"> </w:t>
                    </w:r>
                    <w:r w:rsidRPr="0040560C">
                      <w:t>Impressum:</w:t>
                    </w:r>
                    <w:r>
                      <w:t xml:space="preserve"> FSG vida, Johann-Böhm-Platz 1, 1020 Wien, Tel.: 01/ 53 444 79-500, E-Mail: </w:t>
                    </w:r>
                    <w:hyperlink r:id="rId3" w:history="1">
                      <w:r w:rsidRPr="0040560C">
                        <w:t>fsg@vida.at</w:t>
                      </w:r>
                    </w:hyperlink>
                    <w:r>
                      <w:t>,</w:t>
                    </w:r>
                  </w:p>
                  <w:p w:rsidR="0040560C" w:rsidRDefault="0040560C" w:rsidP="0040560C">
                    <w:pPr>
                      <w:pStyle w:val="vida-fusszeile"/>
                    </w:pPr>
                    <w:r w:rsidRPr="008A7D69">
                      <w:t xml:space="preserve">Medieninhaber und Hersteller: </w:t>
                    </w:r>
                    <w:r>
                      <w:t xml:space="preserve">FSG </w:t>
                    </w:r>
                    <w:r w:rsidRPr="008A7D69">
                      <w:t>vida, Johann-Böhm-Platz 1, 1020 Wien</w:t>
                    </w:r>
                    <w:r>
                      <w:t xml:space="preserve">, </w:t>
                    </w:r>
                    <w:r w:rsidR="00371777" w:rsidRPr="00371777">
                      <w:t>ZVR-Nr: 847523063, DVR-Nr.: 0562041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034331" w:rsidRPr="008B6E01">
      <w:rPr>
        <w:b/>
        <w:color w:val="E2001A"/>
        <w:sz w:val="22"/>
        <w:szCs w:val="22"/>
        <w:u w:val="single"/>
      </w:rPr>
      <w:t>fs</w:t>
    </w:r>
    <w:r w:rsidR="00034331" w:rsidRPr="008B6E01">
      <w:rPr>
        <w:b/>
        <w:color w:val="E2001A"/>
        <w:sz w:val="22"/>
        <w:szCs w:val="22"/>
      </w:rPr>
      <w:t>g</w:t>
    </w:r>
    <w:r w:rsidR="00034331" w:rsidRPr="008B6E01">
      <w:rPr>
        <w:b/>
        <w:color w:val="E2001A"/>
        <w:sz w:val="22"/>
        <w:szCs w:val="22"/>
        <w:u w:val="single"/>
      </w:rPr>
      <w:t>vida.at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249B" w:rsidRDefault="004B249B">
      <w:r>
        <w:separator/>
      </w:r>
    </w:p>
  </w:footnote>
  <w:footnote w:type="continuationSeparator" w:id="0">
    <w:p w:rsidR="004B249B" w:rsidRDefault="004B2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331" w:rsidRDefault="00780775" w:rsidP="00597B3D">
    <w:pPr>
      <w:pStyle w:val="Kopf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60800" behindDoc="1" locked="0" layoutInCell="1" allowOverlap="1" wp14:anchorId="5EB74391" wp14:editId="37A802E5">
          <wp:simplePos x="0" y="0"/>
          <wp:positionH relativeFrom="column">
            <wp:posOffset>-405130</wp:posOffset>
          </wp:positionH>
          <wp:positionV relativeFrom="paragraph">
            <wp:posOffset>-80721</wp:posOffset>
          </wp:positionV>
          <wp:extent cx="2592705" cy="1393825"/>
          <wp:effectExtent l="0" t="0" r="0" b="0"/>
          <wp:wrapTight wrapText="bothSides">
            <wp:wrapPolygon edited="0">
              <wp:start x="12062" y="886"/>
              <wp:lineTo x="2698" y="4723"/>
              <wp:lineTo x="794" y="5609"/>
              <wp:lineTo x="317" y="10923"/>
              <wp:lineTo x="4285" y="15646"/>
              <wp:lineTo x="4444" y="16827"/>
              <wp:lineTo x="5396" y="19189"/>
              <wp:lineTo x="5872" y="19779"/>
              <wp:lineTo x="7618" y="19779"/>
              <wp:lineTo x="12855" y="19189"/>
              <wp:lineTo x="21267" y="17123"/>
              <wp:lineTo x="21267" y="14170"/>
              <wp:lineTo x="19362" y="11513"/>
              <wp:lineTo x="18093" y="10923"/>
              <wp:lineTo x="18569" y="10923"/>
              <wp:lineTo x="18727" y="7971"/>
              <wp:lineTo x="18727" y="5314"/>
              <wp:lineTo x="15395" y="2657"/>
              <wp:lineTo x="12855" y="886"/>
              <wp:lineTo x="12062" y="886"/>
            </wp:wrapPolygon>
          </wp:wrapTight>
          <wp:docPr id="1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g-vida-gewerkschafter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2705" cy="139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7B3D"/>
    <w:rsid w:val="00000DB5"/>
    <w:rsid w:val="00034331"/>
    <w:rsid w:val="00037809"/>
    <w:rsid w:val="000534C4"/>
    <w:rsid w:val="00053513"/>
    <w:rsid w:val="00076B5A"/>
    <w:rsid w:val="00080CD3"/>
    <w:rsid w:val="0008230E"/>
    <w:rsid w:val="000C32B9"/>
    <w:rsid w:val="00124D7A"/>
    <w:rsid w:val="00192F68"/>
    <w:rsid w:val="001A3C26"/>
    <w:rsid w:val="001C610C"/>
    <w:rsid w:val="001F6546"/>
    <w:rsid w:val="00217217"/>
    <w:rsid w:val="00231B92"/>
    <w:rsid w:val="0028202A"/>
    <w:rsid w:val="002B3B20"/>
    <w:rsid w:val="00301E46"/>
    <w:rsid w:val="003419D8"/>
    <w:rsid w:val="00371777"/>
    <w:rsid w:val="00376357"/>
    <w:rsid w:val="003E1EF6"/>
    <w:rsid w:val="0040560C"/>
    <w:rsid w:val="00454AD0"/>
    <w:rsid w:val="00465F81"/>
    <w:rsid w:val="0047105F"/>
    <w:rsid w:val="004B0DF3"/>
    <w:rsid w:val="004B249B"/>
    <w:rsid w:val="004B4FB7"/>
    <w:rsid w:val="004E3FF0"/>
    <w:rsid w:val="004E4065"/>
    <w:rsid w:val="0051012A"/>
    <w:rsid w:val="00530717"/>
    <w:rsid w:val="00550A63"/>
    <w:rsid w:val="00560106"/>
    <w:rsid w:val="00561277"/>
    <w:rsid w:val="00567FD7"/>
    <w:rsid w:val="005818F3"/>
    <w:rsid w:val="00597A7C"/>
    <w:rsid w:val="00597B3D"/>
    <w:rsid w:val="005A23AE"/>
    <w:rsid w:val="005B40F0"/>
    <w:rsid w:val="005C2C78"/>
    <w:rsid w:val="005F6674"/>
    <w:rsid w:val="00626318"/>
    <w:rsid w:val="006336D8"/>
    <w:rsid w:val="006368C4"/>
    <w:rsid w:val="006527EC"/>
    <w:rsid w:val="006724CD"/>
    <w:rsid w:val="006A085A"/>
    <w:rsid w:val="00701731"/>
    <w:rsid w:val="00704477"/>
    <w:rsid w:val="00712A22"/>
    <w:rsid w:val="00720565"/>
    <w:rsid w:val="00736B35"/>
    <w:rsid w:val="00746463"/>
    <w:rsid w:val="007661D1"/>
    <w:rsid w:val="00780775"/>
    <w:rsid w:val="007F57D2"/>
    <w:rsid w:val="00830505"/>
    <w:rsid w:val="00850298"/>
    <w:rsid w:val="008A6736"/>
    <w:rsid w:val="008B5F4D"/>
    <w:rsid w:val="008B6E01"/>
    <w:rsid w:val="009270BB"/>
    <w:rsid w:val="009632EA"/>
    <w:rsid w:val="009751DB"/>
    <w:rsid w:val="009A6B45"/>
    <w:rsid w:val="009E0EC8"/>
    <w:rsid w:val="00A357C0"/>
    <w:rsid w:val="00A42672"/>
    <w:rsid w:val="00A43524"/>
    <w:rsid w:val="00A5225B"/>
    <w:rsid w:val="00A67709"/>
    <w:rsid w:val="00AE37CF"/>
    <w:rsid w:val="00B64EEE"/>
    <w:rsid w:val="00B73F37"/>
    <w:rsid w:val="00BA535F"/>
    <w:rsid w:val="00BC43EE"/>
    <w:rsid w:val="00C00885"/>
    <w:rsid w:val="00C042A9"/>
    <w:rsid w:val="00C24C85"/>
    <w:rsid w:val="00C45D3C"/>
    <w:rsid w:val="00C6360C"/>
    <w:rsid w:val="00C73780"/>
    <w:rsid w:val="00D10BF7"/>
    <w:rsid w:val="00D273C0"/>
    <w:rsid w:val="00D4684C"/>
    <w:rsid w:val="00D61A6D"/>
    <w:rsid w:val="00D9481F"/>
    <w:rsid w:val="00DA0EC9"/>
    <w:rsid w:val="00E32B70"/>
    <w:rsid w:val="00E344E0"/>
    <w:rsid w:val="00E8514C"/>
    <w:rsid w:val="00E906E6"/>
    <w:rsid w:val="00EB41DE"/>
    <w:rsid w:val="00EC0AC8"/>
    <w:rsid w:val="00EC57FE"/>
    <w:rsid w:val="00EC73E4"/>
    <w:rsid w:val="00EE4705"/>
    <w:rsid w:val="00EE5014"/>
    <w:rsid w:val="00F11F19"/>
    <w:rsid w:val="00F2656C"/>
    <w:rsid w:val="00F3536D"/>
    <w:rsid w:val="00F76947"/>
    <w:rsid w:val="00F777F7"/>
    <w:rsid w:val="00F950CC"/>
    <w:rsid w:val="00FB6EB0"/>
    <w:rsid w:val="00FD5BDA"/>
    <w:rsid w:val="00F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5:docId w15:val="{E7B03726-30E5-4F79-AD24-8038772AB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E3FF0"/>
    <w:pPr>
      <w:spacing w:line="264" w:lineRule="auto"/>
      <w:jc w:val="both"/>
    </w:pPr>
    <w:rPr>
      <w:rFonts w:ascii="Arial" w:hAnsi="Arial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4E3FF0"/>
    <w:pPr>
      <w:keepNext/>
      <w:spacing w:before="240" w:after="600"/>
      <w:outlineLvl w:val="0"/>
    </w:pPr>
    <w:rPr>
      <w:rFonts w:cs="Arial"/>
      <w:b/>
      <w:bCs/>
      <w:color w:val="B4B4B4"/>
      <w:kern w:val="32"/>
      <w:sz w:val="72"/>
      <w:szCs w:val="32"/>
    </w:rPr>
  </w:style>
  <w:style w:type="paragraph" w:styleId="berschrift2">
    <w:name w:val="heading 2"/>
    <w:basedOn w:val="Standard"/>
    <w:next w:val="Standard"/>
    <w:autoRedefine/>
    <w:qFormat/>
    <w:rsid w:val="00EE5014"/>
    <w:pPr>
      <w:keepNext/>
      <w:spacing w:before="240" w:after="600"/>
      <w:ind w:left="4536"/>
      <w:jc w:val="right"/>
      <w:outlineLvl w:val="1"/>
    </w:pPr>
    <w:rPr>
      <w:rFonts w:cs="Arial"/>
      <w:b/>
      <w:bCs/>
      <w:i/>
      <w:iCs/>
      <w:color w:val="E2001A"/>
      <w:sz w:val="28"/>
      <w:szCs w:val="28"/>
    </w:rPr>
  </w:style>
  <w:style w:type="paragraph" w:styleId="berschrift3">
    <w:name w:val="heading 3"/>
    <w:aliases w:val="Einleitung"/>
    <w:basedOn w:val="Standard"/>
    <w:next w:val="Standard"/>
    <w:qFormat/>
    <w:rsid w:val="004E3FF0"/>
    <w:pPr>
      <w:keepNext/>
      <w:spacing w:after="120"/>
      <w:outlineLvl w:val="2"/>
    </w:pPr>
    <w:rPr>
      <w:rFonts w:cs="Arial"/>
      <w:b/>
      <w:bCs/>
      <w:i/>
      <w:color w:val="E2001A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4B0DF3"/>
    <w:rPr>
      <w:rFonts w:ascii="Arial" w:hAnsi="Arial"/>
      <w:b/>
      <w:bCs/>
    </w:rPr>
  </w:style>
  <w:style w:type="character" w:styleId="Hyperlink">
    <w:name w:val="Hyperlink"/>
    <w:basedOn w:val="Absatz-Standardschriftart"/>
    <w:rsid w:val="002B3B20"/>
    <w:rPr>
      <w:color w:val="0000FF" w:themeColor="hyperlink"/>
      <w:u w:val="single"/>
    </w:rPr>
  </w:style>
  <w:style w:type="paragraph" w:customStyle="1" w:styleId="vida-fusszeile">
    <w:name w:val="vida-fusszeile"/>
    <w:basedOn w:val="Fuzeile"/>
    <w:link w:val="vida-fusszeileZeichen"/>
    <w:uiPriority w:val="99"/>
    <w:rsid w:val="0040560C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basedOn w:val="Absatz-Standardschriftart"/>
    <w:link w:val="vida-fusszeile"/>
    <w:uiPriority w:val="99"/>
    <w:locked/>
    <w:rsid w:val="0040560C"/>
    <w:rPr>
      <w:rFonts w:ascii="Arial" w:eastAsia="MS ??" w:hAnsi="Arial"/>
      <w:noProof/>
      <w:color w:val="7F7F7F"/>
      <w:sz w:val="10"/>
      <w:szCs w:val="10"/>
      <w:lang w:val="de-DE" w:eastAsia="de-DE"/>
    </w:rPr>
  </w:style>
  <w:style w:type="paragraph" w:styleId="Sprechblasentext">
    <w:name w:val="Balloon Text"/>
    <w:basedOn w:val="Standard"/>
    <w:link w:val="SprechblasentextZchn"/>
    <w:rsid w:val="00712A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12A22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gvida.at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sg@vida.at" TargetMode="External"/><Relationship Id="rId2" Type="http://schemas.openxmlformats.org/officeDocument/2006/relationships/hyperlink" Target="mailto:fsg@vida.at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B40135D0.dotm</Template>
  <TotalTime>0</TotalTime>
  <Pages>1</Pages>
  <Words>220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 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 </dc:creator>
  <cp:lastModifiedBy>Nikitser Patrick</cp:lastModifiedBy>
  <cp:revision>22</cp:revision>
  <cp:lastPrinted>2016-05-12T15:27:00Z</cp:lastPrinted>
  <dcterms:created xsi:type="dcterms:W3CDTF">2016-05-12T11:27:00Z</dcterms:created>
  <dcterms:modified xsi:type="dcterms:W3CDTF">2019-10-28T16:28:00Z</dcterms:modified>
</cp:coreProperties>
</file>